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876" w:rsidRDefault="00454876">
      <w:pPr>
        <w:rPr>
          <w:noProof/>
        </w:rPr>
      </w:pPr>
      <w:bookmarkStart w:id="0" w:name="_GoBack"/>
      <w:bookmarkEnd w:id="0"/>
    </w:p>
    <w:p w:rsidR="00682720" w:rsidRDefault="00904550" w:rsidP="00361539">
      <w:r>
        <w:rPr>
          <w:noProof/>
        </w:rPr>
        <w:drawing>
          <wp:anchor distT="0" distB="0" distL="114300" distR="114300" simplePos="0" relativeHeight="251659264" behindDoc="0" locked="1" layoutInCell="0" allowOverlap="0" wp14:anchorId="07FC7E48" wp14:editId="7C8557DC">
            <wp:simplePos x="0" y="0"/>
            <wp:positionH relativeFrom="page">
              <wp:posOffset>266700</wp:posOffset>
            </wp:positionH>
            <wp:positionV relativeFrom="page">
              <wp:posOffset>545465</wp:posOffset>
            </wp:positionV>
            <wp:extent cx="7253605" cy="13595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min Top Art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53605" cy="13595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539">
        <w:t>Start typing here…</w:t>
      </w:r>
    </w:p>
    <w:p w:rsidR="00361539" w:rsidRDefault="00361539"/>
    <w:sectPr w:rsidR="00361539" w:rsidSect="00DE0A99">
      <w:headerReference w:type="even" r:id="rId8"/>
      <w:footerReference w:type="default" r:id="rId9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5A91" w:rsidRDefault="00F95A91" w:rsidP="008425D8">
      <w:r>
        <w:separator/>
      </w:r>
    </w:p>
  </w:endnote>
  <w:endnote w:type="continuationSeparator" w:id="0">
    <w:p w:rsidR="00F95A91" w:rsidRDefault="00F95A91" w:rsidP="00842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D8" w:rsidRDefault="00E21D9E" w:rsidP="00E21D9E">
    <w:pPr>
      <w:pStyle w:val="Footer"/>
      <w:jc w:val="center"/>
    </w:pPr>
    <w:r>
      <w:rPr>
        <w:noProof/>
      </w:rPr>
      <w:drawing>
        <wp:anchor distT="0" distB="0" distL="114300" distR="114300" simplePos="0" relativeHeight="251661312" behindDoc="0" locked="0" layoutInCell="0" allowOverlap="0" wp14:anchorId="6C8829EF" wp14:editId="3EBD9908">
          <wp:simplePos x="0" y="0"/>
          <wp:positionH relativeFrom="column">
            <wp:posOffset>-918845</wp:posOffset>
          </wp:positionH>
          <wp:positionV relativeFrom="page">
            <wp:posOffset>9282430</wp:posOffset>
          </wp:positionV>
          <wp:extent cx="7781544" cy="667512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min Bottom Ar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544" cy="66751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25D8">
      <w:rPr>
        <w:rFonts w:hint="eastAsia"/>
        <w:noProof/>
      </w:rPr>
      <w:drawing>
        <wp:anchor distT="0" distB="0" distL="114300" distR="114300" simplePos="0" relativeHeight="251659264" behindDoc="1" locked="0" layoutInCell="1" allowOverlap="1" wp14:anchorId="0AA48E44" wp14:editId="65F28FAE">
          <wp:simplePos x="0" y="0"/>
          <wp:positionH relativeFrom="column">
            <wp:posOffset>-914400</wp:posOffset>
          </wp:positionH>
          <wp:positionV relativeFrom="paragraph">
            <wp:posOffset>175260</wp:posOffset>
          </wp:positionV>
          <wp:extent cx="7776000" cy="457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-enrichEdu_Foot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0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5A91" w:rsidRDefault="00F95A91" w:rsidP="008425D8">
      <w:r>
        <w:separator/>
      </w:r>
    </w:p>
  </w:footnote>
  <w:footnote w:type="continuationSeparator" w:id="0">
    <w:p w:rsidR="00F95A91" w:rsidRDefault="00F95A91" w:rsidP="008425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D8" w:rsidRDefault="00F95A91">
    <w:pPr>
      <w:pStyle w:val="Header"/>
    </w:pPr>
    <w:sdt>
      <w:sdtPr>
        <w:id w:val="171999623"/>
        <w:temporary/>
        <w:showingPlcHdr/>
      </w:sdtPr>
      <w:sdtEndPr/>
      <w:sdtContent>
        <w:r w:rsidR="008425D8">
          <w:t>[Type text]</w:t>
        </w:r>
      </w:sdtContent>
    </w:sdt>
    <w:r w:rsidR="008425D8">
      <w:ptab w:relativeTo="margin" w:alignment="center" w:leader="none"/>
    </w:r>
    <w:sdt>
      <w:sdtPr>
        <w:id w:val="171999624"/>
        <w:temporary/>
        <w:showingPlcHdr/>
      </w:sdtPr>
      <w:sdtEndPr/>
      <w:sdtContent>
        <w:r w:rsidR="008425D8">
          <w:t>[Type text]</w:t>
        </w:r>
      </w:sdtContent>
    </w:sdt>
    <w:r w:rsidR="008425D8">
      <w:ptab w:relativeTo="margin" w:alignment="right" w:leader="none"/>
    </w:r>
    <w:sdt>
      <w:sdtPr>
        <w:id w:val="171999625"/>
        <w:temporary/>
        <w:showingPlcHdr/>
      </w:sdtPr>
      <w:sdtEndPr/>
      <w:sdtContent>
        <w:r w:rsidR="008425D8">
          <w:t>[Type text]</w:t>
        </w:r>
      </w:sdtContent>
    </w:sdt>
  </w:p>
  <w:p w:rsidR="008425D8" w:rsidRDefault="008425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876"/>
    <w:rsid w:val="00010F6A"/>
    <w:rsid w:val="00123E84"/>
    <w:rsid w:val="00232144"/>
    <w:rsid w:val="00361539"/>
    <w:rsid w:val="00370B12"/>
    <w:rsid w:val="003C08FF"/>
    <w:rsid w:val="00444C4C"/>
    <w:rsid w:val="00454876"/>
    <w:rsid w:val="004E5F00"/>
    <w:rsid w:val="005341A3"/>
    <w:rsid w:val="005C26FF"/>
    <w:rsid w:val="005E2329"/>
    <w:rsid w:val="00603180"/>
    <w:rsid w:val="00682720"/>
    <w:rsid w:val="006B72ED"/>
    <w:rsid w:val="007E14A8"/>
    <w:rsid w:val="008425D8"/>
    <w:rsid w:val="0086245E"/>
    <w:rsid w:val="00904550"/>
    <w:rsid w:val="009178EA"/>
    <w:rsid w:val="0096700E"/>
    <w:rsid w:val="00970CD5"/>
    <w:rsid w:val="00A5627F"/>
    <w:rsid w:val="00AD5285"/>
    <w:rsid w:val="00AF74AB"/>
    <w:rsid w:val="00B01FF1"/>
    <w:rsid w:val="00B2115C"/>
    <w:rsid w:val="00B2337E"/>
    <w:rsid w:val="00B872E2"/>
    <w:rsid w:val="00CC6182"/>
    <w:rsid w:val="00DA207E"/>
    <w:rsid w:val="00DA4956"/>
    <w:rsid w:val="00DE0A99"/>
    <w:rsid w:val="00E21D9E"/>
    <w:rsid w:val="00ED4A1C"/>
    <w:rsid w:val="00F336F1"/>
    <w:rsid w:val="00F95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928B4433-DD85-4B24-867B-A30CC8D76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25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25D8"/>
  </w:style>
  <w:style w:type="paragraph" w:styleId="Footer">
    <w:name w:val="footer"/>
    <w:basedOn w:val="Normal"/>
    <w:link w:val="FooterChar"/>
    <w:uiPriority w:val="99"/>
    <w:unhideWhenUsed/>
    <w:rsid w:val="008425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25D8"/>
  </w:style>
  <w:style w:type="paragraph" w:styleId="BalloonText">
    <w:name w:val="Balloon Text"/>
    <w:basedOn w:val="Normal"/>
    <w:link w:val="BalloonTextChar"/>
    <w:uiPriority w:val="99"/>
    <w:semiHidden/>
    <w:unhideWhenUsed/>
    <w:rsid w:val="008425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5D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stucki\Downloads\IMCI_eLT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80E474-E0AD-4F9E-A431-EF35ACFFC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IMCI_eLTD.dotx</Template>
  <TotalTime>6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Idaho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Stucki, Lydia (lstucki@uidaho.edu)</dc:creator>
  <cp:keywords/>
  <dc:description/>
  <cp:lastModifiedBy>Stucki, Lydia (lstucki@uidaho.edu)</cp:lastModifiedBy>
  <cp:revision>3</cp:revision>
  <cp:lastPrinted>2019-12-17T21:07:00Z</cp:lastPrinted>
  <dcterms:created xsi:type="dcterms:W3CDTF">2019-12-17T21:01:00Z</dcterms:created>
  <dcterms:modified xsi:type="dcterms:W3CDTF">2019-12-17T21:08:00Z</dcterms:modified>
</cp:coreProperties>
</file>